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B0E" w:rsidRPr="0054469A" w:rsidRDefault="00021B0E" w:rsidP="004F3AA3">
      <w:pPr>
        <w:jc w:val="center"/>
        <w:rPr>
          <w:rFonts w:ascii="Lucida Handwriting" w:hAnsi="Lucida Handwriting"/>
          <w:b/>
          <w:color w:val="000000"/>
          <w:sz w:val="48"/>
          <w:szCs w:val="48"/>
          <w:lang w:val="it-IT"/>
        </w:rPr>
      </w:pPr>
      <w:r w:rsidRPr="0054469A">
        <w:rPr>
          <w:rFonts w:ascii="Lucida Handwriting" w:hAnsi="Lucida Handwriting"/>
          <w:b/>
          <w:color w:val="000000"/>
          <w:sz w:val="48"/>
          <w:szCs w:val="48"/>
          <w:lang w:val="it-IT"/>
        </w:rPr>
        <w:t>Comune di Craveggia</w:t>
      </w:r>
    </w:p>
    <w:p w:rsidR="00021B0E" w:rsidRPr="00020BC1" w:rsidRDefault="00021B0E" w:rsidP="004F3AA3">
      <w:pPr>
        <w:jc w:val="center"/>
        <w:rPr>
          <w:rFonts w:ascii="Lucida Handwriting" w:hAnsi="Lucida Handwriting"/>
          <w:b/>
          <w:color w:val="000000"/>
          <w:sz w:val="44"/>
          <w:szCs w:val="44"/>
          <w:lang w:val="it-IT"/>
        </w:rPr>
      </w:pPr>
      <w:r w:rsidRPr="00AC5579">
        <w:rPr>
          <w:noProof/>
          <w:lang w:val="it-IT"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i1025" type="#_x0000_t75" style="width:76.5pt;height:72.75pt;visibility:visible">
            <v:imagedata r:id="rId5" o:title=""/>
          </v:shape>
        </w:pict>
      </w:r>
    </w:p>
    <w:p w:rsidR="00021B0E" w:rsidRPr="00CF2F14" w:rsidRDefault="00021B0E" w:rsidP="00CF2F14">
      <w:pPr>
        <w:jc w:val="center"/>
        <w:rPr>
          <w:rFonts w:ascii="Lucida Handwriting" w:hAnsi="Lucida Handwriting"/>
          <w:b/>
          <w:color w:val="000000"/>
          <w:sz w:val="72"/>
          <w:szCs w:val="72"/>
          <w:lang w:val="it-IT"/>
        </w:rPr>
      </w:pPr>
      <w:r w:rsidRPr="00803EC1">
        <w:rPr>
          <w:rFonts w:ascii="Lucida Handwriting" w:hAnsi="Lucida Handwriting"/>
          <w:b/>
          <w:color w:val="000000"/>
          <w:sz w:val="72"/>
          <w:szCs w:val="72"/>
          <w:lang w:val="it-IT"/>
        </w:rPr>
        <w:t>CRAVEGGIA IN MUSICA</w:t>
      </w:r>
    </w:p>
    <w:p w:rsidR="00021B0E" w:rsidRDefault="00021B0E" w:rsidP="004F3AA3">
      <w:pPr>
        <w:jc w:val="center"/>
        <w:rPr>
          <w:rFonts w:ascii="Lucida Handwriting" w:hAnsi="Lucida Handwriting"/>
          <w:b/>
          <w:color w:val="000000"/>
          <w:sz w:val="52"/>
          <w:szCs w:val="52"/>
          <w:lang w:val="it-IT"/>
        </w:rPr>
      </w:pPr>
      <w:r w:rsidRPr="00AC5579">
        <w:rPr>
          <w:rFonts w:ascii="Lucida Handwriting" w:hAnsi="Lucida Handwriting"/>
          <w:b/>
          <w:noProof/>
          <w:color w:val="000000"/>
          <w:sz w:val="52"/>
          <w:szCs w:val="52"/>
          <w:lang w:val="it-IT" w:eastAsia="it-IT"/>
        </w:rPr>
        <w:pict>
          <v:shape id="Immagine 0" o:spid="_x0000_i1026" type="#_x0000_t75" alt="craveggia.jpg" style="width:292.5pt;height:211.5pt;visibility:visible">
            <v:imagedata r:id="rId6" o:title=""/>
          </v:shape>
        </w:pict>
      </w:r>
    </w:p>
    <w:p w:rsidR="00021B0E" w:rsidRPr="00CF2F14" w:rsidRDefault="00021B0E" w:rsidP="004F3AA3">
      <w:pPr>
        <w:jc w:val="center"/>
        <w:rPr>
          <w:rFonts w:ascii="Lucida Handwriting" w:hAnsi="Lucida Handwriting"/>
          <w:b/>
          <w:color w:val="000000"/>
          <w:sz w:val="16"/>
          <w:szCs w:val="16"/>
          <w:lang w:val="it-IT"/>
        </w:rPr>
      </w:pPr>
    </w:p>
    <w:p w:rsidR="00021B0E" w:rsidRDefault="00021B0E" w:rsidP="00CF2F14">
      <w:pPr>
        <w:jc w:val="center"/>
        <w:rPr>
          <w:rFonts w:ascii="Lucida Handwriting" w:hAnsi="Lucida Handwriting"/>
          <w:b/>
          <w:color w:val="000000"/>
          <w:sz w:val="36"/>
          <w:szCs w:val="36"/>
          <w:lang w:val="it-IT"/>
        </w:rPr>
      </w:pPr>
      <w:r w:rsidRPr="00CF2F14">
        <w:rPr>
          <w:rFonts w:ascii="Lucida Handwriting" w:hAnsi="Lucida Handwriting"/>
          <w:b/>
          <w:color w:val="000000"/>
          <w:sz w:val="144"/>
          <w:szCs w:val="144"/>
          <w:lang w:val="it-IT"/>
        </w:rPr>
        <w:t xml:space="preserve"> Villa Melleri</w:t>
      </w:r>
      <w:r>
        <w:rPr>
          <w:rFonts w:ascii="Lucida Handwriting" w:hAnsi="Lucida Handwriting"/>
          <w:b/>
          <w:color w:val="000000"/>
          <w:sz w:val="144"/>
          <w:szCs w:val="144"/>
          <w:lang w:val="it-IT"/>
        </w:rPr>
        <w:t>o</w:t>
      </w:r>
    </w:p>
    <w:p w:rsidR="00021B0E" w:rsidRPr="00CF2F14" w:rsidRDefault="00021B0E" w:rsidP="00CF2F14">
      <w:pPr>
        <w:jc w:val="center"/>
        <w:rPr>
          <w:rFonts w:ascii="Lucida Handwriting" w:hAnsi="Lucida Handwriting"/>
          <w:b/>
          <w:color w:val="000000"/>
          <w:sz w:val="36"/>
          <w:szCs w:val="36"/>
          <w:lang w:val="it-IT"/>
        </w:rPr>
      </w:pPr>
      <w:r w:rsidRPr="00CF2F14">
        <w:rPr>
          <w:rFonts w:ascii="Lucida Handwriting" w:hAnsi="Lucida Handwriting"/>
          <w:color w:val="000000"/>
          <w:sz w:val="48"/>
          <w:szCs w:val="48"/>
          <w:lang w:val="it-IT"/>
        </w:rPr>
        <w:t>In caso di maltempo, Chiesa di Santa Marta</w:t>
      </w:r>
    </w:p>
    <w:p w:rsidR="00021B0E" w:rsidRPr="00CF2F14" w:rsidRDefault="00021B0E" w:rsidP="00CF2F14">
      <w:pPr>
        <w:spacing w:after="0"/>
        <w:jc w:val="center"/>
        <w:rPr>
          <w:rFonts w:ascii="Bookman Old Style" w:hAnsi="Bookman Old Style"/>
          <w:b/>
          <w:color w:val="000000"/>
          <w:sz w:val="48"/>
          <w:szCs w:val="48"/>
          <w:lang w:val="it-IT"/>
        </w:rPr>
      </w:pPr>
      <w:r>
        <w:rPr>
          <w:rFonts w:ascii="Bookman Old Style" w:hAnsi="Bookman Old Style"/>
          <w:b/>
          <w:color w:val="000000"/>
          <w:sz w:val="48"/>
          <w:szCs w:val="48"/>
          <w:lang w:val="it-IT"/>
        </w:rPr>
        <w:t>Sabato 31</w:t>
      </w:r>
      <w:r w:rsidRPr="0054469A">
        <w:rPr>
          <w:rFonts w:ascii="Bookman Old Style" w:hAnsi="Bookman Old Style"/>
          <w:b/>
          <w:color w:val="000000"/>
          <w:sz w:val="48"/>
          <w:szCs w:val="48"/>
          <w:lang w:val="it-IT"/>
        </w:rPr>
        <w:t xml:space="preserve"> agosto 2013 </w:t>
      </w:r>
      <w:r w:rsidRPr="00CF2F14">
        <w:rPr>
          <w:rFonts w:ascii="Bookman Old Style" w:hAnsi="Bookman Old Style"/>
          <w:b/>
          <w:color w:val="000000"/>
          <w:sz w:val="36"/>
          <w:szCs w:val="36"/>
          <w:lang w:val="it-IT"/>
        </w:rPr>
        <w:t>ore 17,00</w:t>
      </w:r>
    </w:p>
    <w:p w:rsidR="00021B0E" w:rsidRPr="0054469A" w:rsidRDefault="00021B0E" w:rsidP="009370A7">
      <w:pPr>
        <w:spacing w:after="0"/>
        <w:jc w:val="center"/>
        <w:rPr>
          <w:rFonts w:ascii="Bookman Old Style" w:hAnsi="Bookman Old Style"/>
          <w:b/>
          <w:color w:val="000000"/>
          <w:sz w:val="48"/>
          <w:szCs w:val="48"/>
          <w:lang w:val="it-IT"/>
        </w:rPr>
      </w:pPr>
    </w:p>
    <w:p w:rsidR="00021B0E" w:rsidRPr="00166863" w:rsidRDefault="00021B0E" w:rsidP="00134D7E">
      <w:pPr>
        <w:spacing w:after="0"/>
        <w:jc w:val="center"/>
        <w:rPr>
          <w:rFonts w:ascii="Bookman Old Style" w:hAnsi="Bookman Old Style"/>
          <w:b/>
          <w:color w:val="000000"/>
          <w:sz w:val="48"/>
          <w:szCs w:val="48"/>
          <w:lang w:val="it-IT"/>
        </w:rPr>
      </w:pPr>
      <w:r>
        <w:rPr>
          <w:rFonts w:ascii="Bookman Old Style" w:hAnsi="Bookman Old Style"/>
          <w:color w:val="000000"/>
          <w:sz w:val="44"/>
          <w:szCs w:val="44"/>
          <w:lang w:val="it-IT"/>
        </w:rPr>
        <w:t>Pianoforte</w:t>
      </w:r>
      <w:r w:rsidRPr="00166863">
        <w:rPr>
          <w:rFonts w:ascii="Bookman Old Style" w:hAnsi="Bookman Old Style"/>
          <w:color w:val="000000"/>
          <w:sz w:val="44"/>
          <w:szCs w:val="44"/>
          <w:lang w:val="it-IT"/>
        </w:rPr>
        <w:t xml:space="preserve"> </w:t>
      </w:r>
      <w:r w:rsidRPr="00CF2F14">
        <w:rPr>
          <w:rFonts w:ascii="Bookman Old Style" w:hAnsi="Bookman Old Style"/>
          <w:b/>
          <w:color w:val="000000"/>
          <w:sz w:val="52"/>
          <w:szCs w:val="52"/>
          <w:lang w:val="it-IT"/>
        </w:rPr>
        <w:t>Jun Kanno</w:t>
      </w:r>
    </w:p>
    <w:p w:rsidR="00021B0E" w:rsidRPr="0054469A" w:rsidRDefault="00021B0E" w:rsidP="00134D7E">
      <w:pPr>
        <w:spacing w:after="0"/>
        <w:jc w:val="center"/>
        <w:rPr>
          <w:rFonts w:ascii="Bookman Old Style" w:hAnsi="Bookman Old Style"/>
          <w:b/>
          <w:color w:val="000000"/>
          <w:sz w:val="36"/>
          <w:szCs w:val="36"/>
          <w:lang w:val="it-IT"/>
        </w:rPr>
      </w:pPr>
    </w:p>
    <w:p w:rsidR="00021B0E" w:rsidRPr="0054469A" w:rsidRDefault="00021B0E" w:rsidP="00134D7E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>
        <w:rPr>
          <w:rFonts w:ascii="Bookman Old Style" w:hAnsi="Bookman Old Style"/>
          <w:color w:val="000000"/>
          <w:sz w:val="32"/>
          <w:szCs w:val="32"/>
          <w:lang w:val="it-IT"/>
        </w:rPr>
        <w:t>Musiche di W.A.Mozart, C.Debussy, F.Chopin</w:t>
      </w:r>
    </w:p>
    <w:p w:rsidR="00021B0E" w:rsidRDefault="00021B0E" w:rsidP="004F3AA3">
      <w:pPr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</w:p>
    <w:p w:rsidR="00021B0E" w:rsidRPr="00D37EE9" w:rsidRDefault="00021B0E" w:rsidP="004F3AA3">
      <w:pPr>
        <w:jc w:val="center"/>
        <w:rPr>
          <w:rFonts w:ascii="Bookman Old Style" w:hAnsi="Bookman Old Style"/>
          <w:b/>
          <w:color w:val="000000"/>
          <w:sz w:val="44"/>
          <w:szCs w:val="44"/>
          <w:lang w:val="it-IT"/>
        </w:rPr>
      </w:pPr>
      <w:r w:rsidRPr="00D37EE9">
        <w:rPr>
          <w:rFonts w:ascii="Bookman Old Style" w:hAnsi="Bookman Old Style"/>
          <w:b/>
          <w:color w:val="000000"/>
          <w:sz w:val="44"/>
          <w:szCs w:val="44"/>
          <w:lang w:val="it-IT"/>
        </w:rPr>
        <w:t>Ingresso libero</w:t>
      </w:r>
    </w:p>
    <w:sectPr w:rsidR="00021B0E" w:rsidRPr="00D37EE9" w:rsidSect="00E07932">
      <w:pgSz w:w="11906" w:h="16838"/>
      <w:pgMar w:top="284" w:right="720" w:bottom="5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ucida Handwriting">
    <w:altName w:val="Mistral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871D0"/>
    <w:multiLevelType w:val="hybridMultilevel"/>
    <w:tmpl w:val="0E3A1B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7067"/>
    <w:rsid w:val="00010C6C"/>
    <w:rsid w:val="00020BC1"/>
    <w:rsid w:val="00021B0E"/>
    <w:rsid w:val="00024315"/>
    <w:rsid w:val="000435D2"/>
    <w:rsid w:val="0011460A"/>
    <w:rsid w:val="00134231"/>
    <w:rsid w:val="00134D7E"/>
    <w:rsid w:val="00143EF0"/>
    <w:rsid w:val="00166863"/>
    <w:rsid w:val="00173440"/>
    <w:rsid w:val="001D705B"/>
    <w:rsid w:val="001F06DB"/>
    <w:rsid w:val="00257067"/>
    <w:rsid w:val="00262902"/>
    <w:rsid w:val="00292A8E"/>
    <w:rsid w:val="002A3121"/>
    <w:rsid w:val="003661A0"/>
    <w:rsid w:val="00390083"/>
    <w:rsid w:val="003D37F7"/>
    <w:rsid w:val="004B37E2"/>
    <w:rsid w:val="004E167A"/>
    <w:rsid w:val="004F3AA3"/>
    <w:rsid w:val="005278E1"/>
    <w:rsid w:val="0054469A"/>
    <w:rsid w:val="005776A3"/>
    <w:rsid w:val="005D792C"/>
    <w:rsid w:val="005F6E15"/>
    <w:rsid w:val="00611A15"/>
    <w:rsid w:val="00613348"/>
    <w:rsid w:val="006537BD"/>
    <w:rsid w:val="00654382"/>
    <w:rsid w:val="00670BBC"/>
    <w:rsid w:val="00677929"/>
    <w:rsid w:val="00686D72"/>
    <w:rsid w:val="006B3451"/>
    <w:rsid w:val="006C6D6E"/>
    <w:rsid w:val="006C7D9A"/>
    <w:rsid w:val="006D0FA3"/>
    <w:rsid w:val="0071499C"/>
    <w:rsid w:val="00793E09"/>
    <w:rsid w:val="007C4BAF"/>
    <w:rsid w:val="007F0B34"/>
    <w:rsid w:val="007F51B2"/>
    <w:rsid w:val="00803EC1"/>
    <w:rsid w:val="00805BE4"/>
    <w:rsid w:val="00847DB0"/>
    <w:rsid w:val="00860AC8"/>
    <w:rsid w:val="00925BB8"/>
    <w:rsid w:val="009370A7"/>
    <w:rsid w:val="009B0ED7"/>
    <w:rsid w:val="009D58F7"/>
    <w:rsid w:val="00A65ECF"/>
    <w:rsid w:val="00A93BFF"/>
    <w:rsid w:val="00AC5579"/>
    <w:rsid w:val="00AE4A30"/>
    <w:rsid w:val="00B763B7"/>
    <w:rsid w:val="00B927A1"/>
    <w:rsid w:val="00B96010"/>
    <w:rsid w:val="00CD4FA7"/>
    <w:rsid w:val="00CF299A"/>
    <w:rsid w:val="00CF2F14"/>
    <w:rsid w:val="00D37EE9"/>
    <w:rsid w:val="00D43189"/>
    <w:rsid w:val="00D574EB"/>
    <w:rsid w:val="00DB2D33"/>
    <w:rsid w:val="00DD4785"/>
    <w:rsid w:val="00E0749A"/>
    <w:rsid w:val="00E07932"/>
    <w:rsid w:val="00E1289B"/>
    <w:rsid w:val="00E262BA"/>
    <w:rsid w:val="00E45E7D"/>
    <w:rsid w:val="00EB211F"/>
    <w:rsid w:val="00EB27E5"/>
    <w:rsid w:val="00EE484F"/>
    <w:rsid w:val="00F4110C"/>
    <w:rsid w:val="00FA7412"/>
    <w:rsid w:val="00FB4EC1"/>
    <w:rsid w:val="00FC3C58"/>
    <w:rsid w:val="00FD5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785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70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F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06DB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32</Words>
  <Characters>187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Craveggia</dc:title>
  <dc:subject/>
  <dc:creator>User</dc:creator>
  <cp:keywords/>
  <dc:description/>
  <cp:lastModifiedBy>Tiziana</cp:lastModifiedBy>
  <cp:revision>2</cp:revision>
  <cp:lastPrinted>2013-08-27T08:53:00Z</cp:lastPrinted>
  <dcterms:created xsi:type="dcterms:W3CDTF">2013-08-27T09:44:00Z</dcterms:created>
  <dcterms:modified xsi:type="dcterms:W3CDTF">2013-08-27T09:44:00Z</dcterms:modified>
</cp:coreProperties>
</file>