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4B" w:rsidRDefault="00BF784B" w:rsidP="004F3AA3">
      <w:pPr>
        <w:jc w:val="center"/>
        <w:rPr>
          <w:rFonts w:ascii="Lucida Handwriting" w:hAnsi="Lucida Handwriting"/>
          <w:b/>
          <w:color w:val="000000"/>
          <w:sz w:val="44"/>
          <w:szCs w:val="44"/>
          <w:lang w:val="it-IT"/>
        </w:rPr>
      </w:pPr>
      <w:smartTag w:uri="urn:schemas-microsoft-com:office:smarttags" w:element="PersonName">
        <w:smartTagPr>
          <w:attr w:name="ProductID" w:val="Comune di Craveggia"/>
        </w:smartTagPr>
        <w:r>
          <w:rPr>
            <w:rFonts w:ascii="Lucida Handwriting" w:hAnsi="Lucida Handwriting"/>
            <w:b/>
            <w:color w:val="000000"/>
            <w:sz w:val="44"/>
            <w:szCs w:val="44"/>
            <w:lang w:val="it-IT"/>
          </w:rPr>
          <w:t>C</w:t>
        </w:r>
        <w:r w:rsidRPr="00020BC1">
          <w:rPr>
            <w:rFonts w:ascii="Lucida Handwriting" w:hAnsi="Lucida Handwriting"/>
            <w:b/>
            <w:color w:val="000000"/>
            <w:sz w:val="44"/>
            <w:szCs w:val="44"/>
            <w:lang w:val="it-IT"/>
          </w:rPr>
          <w:t>omune di Craveggia</w:t>
        </w:r>
      </w:smartTag>
    </w:p>
    <w:p w:rsidR="00BF784B" w:rsidRPr="00020BC1" w:rsidRDefault="00BF784B" w:rsidP="004F3AA3">
      <w:pPr>
        <w:jc w:val="center"/>
        <w:rPr>
          <w:rFonts w:ascii="Lucida Handwriting" w:hAnsi="Lucida Handwriting"/>
          <w:b/>
          <w:color w:val="000000"/>
          <w:sz w:val="44"/>
          <w:szCs w:val="44"/>
          <w:lang w:val="it-IT"/>
        </w:rPr>
      </w:pPr>
      <w:r w:rsidRPr="00D56EEB">
        <w:rPr>
          <w:noProof/>
          <w:lang w:val="it-IT"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81.75pt;height:82.5pt;visibility:visible">
            <v:imagedata r:id="rId5" o:title=""/>
          </v:shape>
        </w:pict>
      </w:r>
    </w:p>
    <w:p w:rsidR="00BF784B" w:rsidRDefault="00BF784B" w:rsidP="004F3AA3">
      <w:pPr>
        <w:jc w:val="center"/>
        <w:rPr>
          <w:rFonts w:ascii="Lucida Handwriting" w:hAnsi="Lucida Handwriting"/>
          <w:b/>
          <w:noProof/>
          <w:color w:val="000000"/>
          <w:sz w:val="52"/>
          <w:szCs w:val="52"/>
          <w:lang w:val="it-IT" w:eastAsia="it-IT"/>
        </w:rPr>
      </w:pPr>
      <w:r w:rsidRPr="0011460A">
        <w:rPr>
          <w:rFonts w:ascii="Lucida Handwriting" w:hAnsi="Lucida Handwriting"/>
          <w:b/>
          <w:color w:val="000000"/>
          <w:sz w:val="64"/>
          <w:szCs w:val="64"/>
          <w:lang w:val="it-IT"/>
        </w:rPr>
        <w:t>CRAVEGGIA IN MUSICA</w:t>
      </w:r>
    </w:p>
    <w:p w:rsidR="00BF784B" w:rsidRDefault="00BF784B" w:rsidP="004F3AA3">
      <w:pPr>
        <w:jc w:val="center"/>
        <w:rPr>
          <w:rFonts w:ascii="Lucida Handwriting" w:hAnsi="Lucida Handwriting"/>
          <w:b/>
          <w:color w:val="000000"/>
          <w:sz w:val="52"/>
          <w:szCs w:val="52"/>
          <w:lang w:val="it-IT"/>
        </w:rPr>
      </w:pPr>
      <w:r w:rsidRPr="00D56EEB">
        <w:rPr>
          <w:rFonts w:ascii="Lucida Handwriting" w:hAnsi="Lucida Handwriting"/>
          <w:b/>
          <w:noProof/>
          <w:color w:val="000000"/>
          <w:sz w:val="52"/>
          <w:szCs w:val="52"/>
          <w:lang w:val="it-IT" w:eastAsia="it-IT"/>
        </w:rPr>
        <w:pict>
          <v:shape id="Immagine 0" o:spid="_x0000_i1026" type="#_x0000_t75" alt="craveggia.jpg" style="width:261pt;height:203.25pt;visibility:visible">
            <v:imagedata r:id="rId6" o:title=""/>
          </v:shape>
        </w:pict>
      </w:r>
    </w:p>
    <w:p w:rsidR="00BF784B" w:rsidRPr="00E262BA" w:rsidRDefault="00BF784B" w:rsidP="004F3AA3">
      <w:pPr>
        <w:jc w:val="center"/>
        <w:rPr>
          <w:rFonts w:ascii="Lucida Handwriting" w:hAnsi="Lucida Handwriting"/>
          <w:b/>
          <w:color w:val="000000"/>
          <w:sz w:val="56"/>
          <w:szCs w:val="56"/>
          <w:lang w:val="it-IT"/>
        </w:rPr>
      </w:pPr>
      <w:r w:rsidRPr="00E262BA">
        <w:rPr>
          <w:rFonts w:ascii="Lucida Handwriting" w:hAnsi="Lucida Handwriting"/>
          <w:b/>
          <w:color w:val="000000"/>
          <w:sz w:val="56"/>
          <w:szCs w:val="56"/>
          <w:lang w:val="it-IT"/>
        </w:rPr>
        <w:t>Chiesa di Santa Marta</w:t>
      </w:r>
    </w:p>
    <w:p w:rsidR="00BF784B" w:rsidRPr="00D37EE9" w:rsidRDefault="00BF784B" w:rsidP="009370A7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Sabato 3 agosto 2013 </w:t>
      </w:r>
      <w:r w:rsidRPr="00D37EE9">
        <w:rPr>
          <w:rFonts w:ascii="Bookman Old Style" w:hAnsi="Bookman Old Style"/>
          <w:b/>
          <w:color w:val="000000"/>
          <w:sz w:val="32"/>
          <w:szCs w:val="32"/>
          <w:lang w:val="it-IT"/>
        </w:rPr>
        <w:t>ore 21,00</w:t>
      </w:r>
    </w:p>
    <w:p w:rsidR="00BF784B" w:rsidRPr="00020BC1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 w:rsidRPr="00020BC1">
        <w:rPr>
          <w:rFonts w:ascii="Bookman Old Style" w:hAnsi="Bookman Old Style"/>
          <w:color w:val="000000"/>
          <w:sz w:val="32"/>
          <w:szCs w:val="32"/>
          <w:lang w:val="it-IT"/>
        </w:rPr>
        <w:t>Flauto, Stefano Gori</w:t>
      </w:r>
    </w:p>
    <w:p w:rsidR="00BF784B" w:rsidRPr="00020BC1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 w:rsidRPr="00020BC1">
        <w:rPr>
          <w:rFonts w:ascii="Bookman Old Style" w:hAnsi="Bookman Old Style"/>
          <w:color w:val="000000"/>
          <w:sz w:val="32"/>
          <w:szCs w:val="32"/>
          <w:lang w:val="it-IT"/>
        </w:rPr>
        <w:t xml:space="preserve">Ensemble Carlo Coccia </w:t>
      </w:r>
    </w:p>
    <w:p w:rsidR="00BF784B" w:rsidRPr="009B0ED7" w:rsidRDefault="00BF784B" w:rsidP="00134D7E">
      <w:pPr>
        <w:spacing w:after="0"/>
        <w:jc w:val="center"/>
        <w:rPr>
          <w:rFonts w:ascii="Bookman Old Style" w:hAnsi="Bookman Old Style"/>
          <w:color w:val="000000"/>
          <w:sz w:val="16"/>
          <w:szCs w:val="16"/>
          <w:lang w:val="it-IT"/>
        </w:rPr>
      </w:pPr>
    </w:p>
    <w:p w:rsidR="00BF784B" w:rsidRPr="00D37EE9" w:rsidRDefault="00BF784B" w:rsidP="009370A7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Sabato 10 agosto 2013 </w:t>
      </w:r>
      <w:r w:rsidRPr="00D37EE9">
        <w:rPr>
          <w:rFonts w:ascii="Bookman Old Style" w:hAnsi="Bookman Old Style"/>
          <w:b/>
          <w:color w:val="000000"/>
          <w:sz w:val="32"/>
          <w:szCs w:val="32"/>
          <w:lang w:val="it-IT"/>
        </w:rPr>
        <w:t>ore 21,00</w:t>
      </w:r>
    </w:p>
    <w:p w:rsidR="00BF784B" w:rsidRPr="00020BC1" w:rsidRDefault="00BF784B" w:rsidP="009370A7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 w:rsidRPr="00020BC1">
        <w:rPr>
          <w:rFonts w:ascii="Bookman Old Style" w:hAnsi="Bookman Old Style"/>
          <w:color w:val="000000"/>
          <w:sz w:val="32"/>
          <w:szCs w:val="32"/>
          <w:lang w:val="it-IT"/>
        </w:rPr>
        <w:t>Organo, Walter Savant-Levet</w:t>
      </w:r>
    </w:p>
    <w:p w:rsidR="00BF784B" w:rsidRDefault="00BF784B" w:rsidP="009370A7">
      <w:pPr>
        <w:spacing w:after="0"/>
        <w:jc w:val="center"/>
        <w:rPr>
          <w:rFonts w:ascii="Bookman Old Style" w:hAnsi="Bookman Old Style"/>
          <w:color w:val="000000"/>
          <w:sz w:val="16"/>
          <w:szCs w:val="16"/>
          <w:lang w:val="it-IT"/>
        </w:rPr>
      </w:pPr>
    </w:p>
    <w:p w:rsidR="00BF784B" w:rsidRPr="00D37EE9" w:rsidRDefault="00BF784B" w:rsidP="000F47F3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>
        <w:rPr>
          <w:rFonts w:ascii="Bookman Old Style" w:hAnsi="Bookman Old Style"/>
          <w:b/>
          <w:color w:val="000000"/>
          <w:sz w:val="36"/>
          <w:szCs w:val="36"/>
          <w:lang w:val="it-IT"/>
        </w:rPr>
        <w:t>Venerdì 16</w:t>
      </w: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 agosto 2013 </w:t>
      </w:r>
      <w:r w:rsidRPr="00D37EE9">
        <w:rPr>
          <w:rFonts w:ascii="Bookman Old Style" w:hAnsi="Bookman Old Style"/>
          <w:b/>
          <w:color w:val="000000"/>
          <w:sz w:val="32"/>
          <w:szCs w:val="32"/>
          <w:lang w:val="it-IT"/>
        </w:rPr>
        <w:t>ore 21,00</w:t>
      </w:r>
    </w:p>
    <w:p w:rsidR="00BF784B" w:rsidRDefault="00BF784B" w:rsidP="000F47F3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Piazza San Giacomo</w:t>
      </w:r>
    </w:p>
    <w:p w:rsidR="00BF784B" w:rsidRDefault="00BF784B" w:rsidP="000F47F3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Chit Bras in concerto</w:t>
      </w:r>
    </w:p>
    <w:p w:rsidR="00BF784B" w:rsidRPr="00020BC1" w:rsidRDefault="00BF784B" w:rsidP="000F47F3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Musica da film e non solo</w:t>
      </w:r>
    </w:p>
    <w:p w:rsidR="00BF784B" w:rsidRPr="009B0ED7" w:rsidRDefault="00BF784B" w:rsidP="009370A7">
      <w:pPr>
        <w:spacing w:after="0"/>
        <w:jc w:val="center"/>
        <w:rPr>
          <w:rFonts w:ascii="Bookman Old Style" w:hAnsi="Bookman Old Style"/>
          <w:color w:val="000000"/>
          <w:sz w:val="16"/>
          <w:szCs w:val="16"/>
          <w:lang w:val="it-IT"/>
        </w:rPr>
      </w:pPr>
    </w:p>
    <w:p w:rsidR="00BF784B" w:rsidRPr="00D37EE9" w:rsidRDefault="00BF784B" w:rsidP="00F4110C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Sabato 17 agosto 2013 </w:t>
      </w:r>
      <w:r w:rsidRPr="00D37EE9">
        <w:rPr>
          <w:rFonts w:ascii="Bookman Old Style" w:hAnsi="Bookman Old Style"/>
          <w:b/>
          <w:color w:val="000000"/>
          <w:sz w:val="32"/>
          <w:szCs w:val="32"/>
          <w:lang w:val="it-IT"/>
        </w:rPr>
        <w:t>ore 21,00</w:t>
      </w:r>
    </w:p>
    <w:p w:rsidR="00BF784B" w:rsidRPr="00020BC1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 w:rsidRPr="00020BC1">
        <w:rPr>
          <w:rFonts w:ascii="Bookman Old Style" w:hAnsi="Bookman Old Style"/>
          <w:color w:val="000000"/>
          <w:sz w:val="32"/>
          <w:szCs w:val="32"/>
          <w:lang w:val="it-IT"/>
        </w:rPr>
        <w:t>Soprano, Nadia Engheben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Ensemble Carlo Coccia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16"/>
          <w:szCs w:val="16"/>
          <w:lang w:val="it-IT"/>
        </w:rPr>
      </w:pP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16"/>
          <w:szCs w:val="16"/>
          <w:lang w:val="it-IT"/>
        </w:rPr>
      </w:pPr>
    </w:p>
    <w:p w:rsidR="00BF784B" w:rsidRDefault="00BF784B" w:rsidP="003444DB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</w:p>
    <w:p w:rsidR="00BF784B" w:rsidRDefault="00BF784B" w:rsidP="003444DB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</w:p>
    <w:p w:rsidR="00BF784B" w:rsidRPr="00D37EE9" w:rsidRDefault="00BF784B" w:rsidP="003444DB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>
        <w:rPr>
          <w:rFonts w:ascii="Bookman Old Style" w:hAnsi="Bookman Old Style"/>
          <w:b/>
          <w:color w:val="000000"/>
          <w:sz w:val="36"/>
          <w:szCs w:val="36"/>
          <w:lang w:val="it-IT"/>
        </w:rPr>
        <w:t>Sabato 24</w:t>
      </w: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 agosto 2013 </w:t>
      </w:r>
      <w:r w:rsidRPr="00D37EE9">
        <w:rPr>
          <w:rFonts w:ascii="Bookman Old Style" w:hAnsi="Bookman Old Style"/>
          <w:b/>
          <w:color w:val="000000"/>
          <w:sz w:val="32"/>
          <w:szCs w:val="32"/>
          <w:lang w:val="it-IT"/>
        </w:rPr>
        <w:t>ore 21,00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Chiesa di Santa Marta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Artisti Vari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Tre secoli di ottone</w:t>
      </w:r>
    </w:p>
    <w:p w:rsidR="00BF784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>
        <w:rPr>
          <w:rFonts w:ascii="Bookman Old Style" w:hAnsi="Bookman Old Style"/>
          <w:color w:val="000000"/>
          <w:sz w:val="32"/>
          <w:szCs w:val="32"/>
          <w:lang w:val="it-IT"/>
        </w:rPr>
        <w:t>Concerto in memoria di Maria Rosa Borgnis Cavalli</w:t>
      </w:r>
    </w:p>
    <w:p w:rsidR="00BF784B" w:rsidRPr="003444DB" w:rsidRDefault="00BF784B" w:rsidP="00134D7E">
      <w:pPr>
        <w:spacing w:after="0"/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</w:p>
    <w:p w:rsidR="00BF784B" w:rsidRPr="00D37EE9" w:rsidRDefault="00BF784B" w:rsidP="00134D7E">
      <w:pPr>
        <w:spacing w:after="0"/>
        <w:jc w:val="center"/>
        <w:rPr>
          <w:rFonts w:ascii="Bookman Old Style" w:hAnsi="Bookman Old Style"/>
          <w:b/>
          <w:color w:val="000000"/>
          <w:sz w:val="36"/>
          <w:szCs w:val="36"/>
          <w:lang w:val="it-IT"/>
        </w:rPr>
      </w:pPr>
      <w:r>
        <w:rPr>
          <w:rFonts w:ascii="Bookman Old Style" w:hAnsi="Bookman Old Style"/>
          <w:b/>
          <w:color w:val="000000"/>
          <w:sz w:val="36"/>
          <w:szCs w:val="36"/>
          <w:lang w:val="it-IT"/>
        </w:rPr>
        <w:t>Sabato 31</w:t>
      </w:r>
      <w:r w:rsidRPr="00D37EE9">
        <w:rPr>
          <w:rFonts w:ascii="Bookman Old Style" w:hAnsi="Bookman Old Style"/>
          <w:b/>
          <w:color w:val="000000"/>
          <w:sz w:val="36"/>
          <w:szCs w:val="36"/>
          <w:lang w:val="it-IT"/>
        </w:rPr>
        <w:t xml:space="preserve"> agosto 2013 </w:t>
      </w:r>
      <w:r>
        <w:rPr>
          <w:rFonts w:ascii="Bookman Old Style" w:hAnsi="Bookman Old Style"/>
          <w:b/>
          <w:color w:val="000000"/>
          <w:sz w:val="32"/>
          <w:szCs w:val="32"/>
          <w:lang w:val="it-IT"/>
        </w:rPr>
        <w:t>ore 17,00</w:t>
      </w:r>
    </w:p>
    <w:p w:rsidR="00BF784B" w:rsidRDefault="00BF784B" w:rsidP="004F3AA3">
      <w:pPr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  <w:r w:rsidRPr="00020BC1">
        <w:rPr>
          <w:rFonts w:ascii="Bookman Old Style" w:hAnsi="Bookman Old Style"/>
          <w:color w:val="000000"/>
          <w:sz w:val="32"/>
          <w:szCs w:val="32"/>
          <w:lang w:val="it-IT"/>
        </w:rPr>
        <w:t>Pianista, Jun Kanno</w:t>
      </w:r>
    </w:p>
    <w:p w:rsidR="00BF784B" w:rsidRDefault="00BF784B" w:rsidP="004F3AA3">
      <w:pPr>
        <w:jc w:val="center"/>
        <w:rPr>
          <w:rFonts w:ascii="Bookman Old Style" w:hAnsi="Bookman Old Style"/>
          <w:color w:val="000000"/>
          <w:sz w:val="32"/>
          <w:szCs w:val="32"/>
          <w:lang w:val="it-IT"/>
        </w:rPr>
      </w:pPr>
    </w:p>
    <w:p w:rsidR="00BF784B" w:rsidRPr="00D37EE9" w:rsidRDefault="00BF784B" w:rsidP="004F3AA3">
      <w:pPr>
        <w:jc w:val="center"/>
        <w:rPr>
          <w:rFonts w:ascii="Bookman Old Style" w:hAnsi="Bookman Old Style"/>
          <w:b/>
          <w:color w:val="000000"/>
          <w:sz w:val="44"/>
          <w:szCs w:val="44"/>
          <w:lang w:val="it-IT"/>
        </w:rPr>
      </w:pPr>
      <w:r w:rsidRPr="00D37EE9">
        <w:rPr>
          <w:rFonts w:ascii="Bookman Old Style" w:hAnsi="Bookman Old Style"/>
          <w:b/>
          <w:color w:val="000000"/>
          <w:sz w:val="44"/>
          <w:szCs w:val="44"/>
          <w:lang w:val="it-IT"/>
        </w:rPr>
        <w:t>Ingresso libero</w:t>
      </w:r>
    </w:p>
    <w:sectPr w:rsidR="00BF784B" w:rsidRPr="00D37EE9" w:rsidSect="00E07932">
      <w:pgSz w:w="11906" w:h="16838"/>
      <w:pgMar w:top="284" w:right="720" w:bottom="5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871D0"/>
    <w:multiLevelType w:val="hybridMultilevel"/>
    <w:tmpl w:val="0E3A1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283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7067"/>
    <w:rsid w:val="00020BC1"/>
    <w:rsid w:val="000748FE"/>
    <w:rsid w:val="000F47F3"/>
    <w:rsid w:val="0011460A"/>
    <w:rsid w:val="00134231"/>
    <w:rsid w:val="00134D7E"/>
    <w:rsid w:val="001440DC"/>
    <w:rsid w:val="001F06DB"/>
    <w:rsid w:val="00257067"/>
    <w:rsid w:val="002E4C28"/>
    <w:rsid w:val="003444DB"/>
    <w:rsid w:val="004B1387"/>
    <w:rsid w:val="004B37E2"/>
    <w:rsid w:val="004F3AA3"/>
    <w:rsid w:val="005D792C"/>
    <w:rsid w:val="006537BD"/>
    <w:rsid w:val="00654382"/>
    <w:rsid w:val="00670BBC"/>
    <w:rsid w:val="00677929"/>
    <w:rsid w:val="006C6D6E"/>
    <w:rsid w:val="00711E2C"/>
    <w:rsid w:val="0074138C"/>
    <w:rsid w:val="007D3326"/>
    <w:rsid w:val="009370A7"/>
    <w:rsid w:val="00947756"/>
    <w:rsid w:val="00971CFD"/>
    <w:rsid w:val="009B0ED7"/>
    <w:rsid w:val="009D58F7"/>
    <w:rsid w:val="00BF784B"/>
    <w:rsid w:val="00CE32DC"/>
    <w:rsid w:val="00D37EE9"/>
    <w:rsid w:val="00D43189"/>
    <w:rsid w:val="00D56EEB"/>
    <w:rsid w:val="00DD4785"/>
    <w:rsid w:val="00E0749A"/>
    <w:rsid w:val="00E07932"/>
    <w:rsid w:val="00E262BA"/>
    <w:rsid w:val="00EA2178"/>
    <w:rsid w:val="00F2270F"/>
    <w:rsid w:val="00F4110C"/>
    <w:rsid w:val="00FD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785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70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F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06D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88</Words>
  <Characters>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Craveggia</dc:title>
  <dc:subject/>
  <dc:creator>User</dc:creator>
  <cp:keywords/>
  <dc:description/>
  <cp:lastModifiedBy>Local</cp:lastModifiedBy>
  <cp:revision>4</cp:revision>
  <cp:lastPrinted>2013-07-12T06:51:00Z</cp:lastPrinted>
  <dcterms:created xsi:type="dcterms:W3CDTF">2013-08-09T08:29:00Z</dcterms:created>
  <dcterms:modified xsi:type="dcterms:W3CDTF">2013-08-09T08:33:00Z</dcterms:modified>
</cp:coreProperties>
</file>